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D6622" w14:textId="118550C4" w:rsidR="00E47CBC" w:rsidRDefault="004C6248" w:rsidP="004C6248">
      <w:pPr>
        <w:rPr>
          <w:rFonts w:ascii="Arial" w:hAnsi="Arial" w:cs="Arial"/>
          <w:b/>
          <w:szCs w:val="40"/>
          <w:u w:val="single"/>
        </w:rPr>
      </w:pPr>
      <w:r w:rsidRPr="001E1841">
        <w:rPr>
          <w:rFonts w:ascii="Arial" w:hAnsi="Arial" w:cs="Arial"/>
          <w:b/>
          <w:noProof/>
          <w:szCs w:val="40"/>
        </w:rPr>
        <w:drawing>
          <wp:inline distT="0" distB="0" distL="0" distR="0" wp14:anchorId="62969BD0" wp14:editId="5C8A2F08">
            <wp:extent cx="2362200" cy="11474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4120" cy="117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841">
        <w:rPr>
          <w:rFonts w:ascii="Arial" w:hAnsi="Arial" w:cs="Arial"/>
          <w:b/>
          <w:szCs w:val="40"/>
        </w:rPr>
        <w:t xml:space="preserve">                               </w:t>
      </w:r>
      <w:r w:rsidRPr="004C6248">
        <w:rPr>
          <w:rFonts w:ascii="Arial" w:hAnsi="Arial" w:cs="Arial"/>
          <w:b/>
          <w:noProof/>
          <w:szCs w:val="40"/>
          <w:u w:val="single"/>
        </w:rPr>
        <w:drawing>
          <wp:inline distT="0" distB="0" distL="0" distR="0" wp14:anchorId="762D16CD" wp14:editId="0D4DF362">
            <wp:extent cx="2450465" cy="1092147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1337" cy="113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C436" w14:textId="630B4572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4274080C" w14:textId="786581D5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6932C189" w14:textId="5B379A08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7F1D0902" w14:textId="77777777" w:rsidR="004C6248" w:rsidRDefault="004C6248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5293F64D" w14:textId="77777777" w:rsidR="006D39ED" w:rsidRDefault="006D39ED" w:rsidP="006D39ED">
      <w:pPr>
        <w:jc w:val="center"/>
        <w:rPr>
          <w:rFonts w:ascii="Arial" w:hAnsi="Arial" w:cs="Arial"/>
          <w:b/>
          <w:szCs w:val="40"/>
          <w:u w:val="single"/>
        </w:rPr>
      </w:pPr>
      <w:r>
        <w:rPr>
          <w:rFonts w:ascii="Arial" w:hAnsi="Arial" w:cs="Arial"/>
          <w:b/>
          <w:szCs w:val="40"/>
          <w:u w:val="single"/>
        </w:rPr>
        <w:t>SCHEDA ISCRIZIONE</w:t>
      </w:r>
    </w:p>
    <w:p w14:paraId="115CBA8C" w14:textId="77777777" w:rsidR="00354991" w:rsidRDefault="00354991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2D6D46C8" w14:textId="53F04EAF" w:rsidR="006D39ED" w:rsidRDefault="004C6248" w:rsidP="006D39ED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Corso di formazione</w:t>
      </w:r>
    </w:p>
    <w:p w14:paraId="62ED20FE" w14:textId="1A9589CA" w:rsidR="00475275" w:rsidRPr="00475275" w:rsidRDefault="00475275" w:rsidP="004C6248">
      <w:pPr>
        <w:widowControl w:val="0"/>
        <w:jc w:val="center"/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</w:pPr>
      <w:r w:rsidRPr="00475275"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 xml:space="preserve">I COMPORTAMENTI PROBLEMA NELL’AUTISMO E </w:t>
      </w:r>
      <w:r w:rsidR="004C6248"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>DISABILITA’ INTELLETTIVA NELL’INFANZIA</w:t>
      </w:r>
    </w:p>
    <w:p w14:paraId="3E179EB8" w14:textId="77777777" w:rsidR="00475275" w:rsidRPr="00475275" w:rsidRDefault="001333AC" w:rsidP="001333AC">
      <w:pPr>
        <w:widowControl w:val="0"/>
        <w:tabs>
          <w:tab w:val="center" w:pos="4957"/>
          <w:tab w:val="left" w:pos="9120"/>
        </w:tabs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</w:pPr>
      <w:r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ab/>
      </w:r>
      <w:r w:rsidR="00475275" w:rsidRPr="00475275"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>Caratteristiche, valutazione e intervento</w:t>
      </w:r>
      <w:r>
        <w:rPr>
          <w:rFonts w:ascii="Franklin Gothic Demi" w:hAnsi="Franklin Gothic Demi"/>
          <w:color w:val="000066"/>
          <w:kern w:val="28"/>
          <w:sz w:val="28"/>
          <w:szCs w:val="28"/>
          <w:lang w:eastAsia="it-IT"/>
        </w:rPr>
        <w:tab/>
      </w:r>
    </w:p>
    <w:p w14:paraId="2B30C8A5" w14:textId="77777777" w:rsidR="006D39ED" w:rsidRPr="00354991" w:rsidRDefault="006D39ED" w:rsidP="006D39ED">
      <w:pPr>
        <w:jc w:val="center"/>
        <w:rPr>
          <w:rFonts w:ascii="Arial" w:hAnsi="Arial" w:cs="Arial"/>
          <w:b/>
          <w:szCs w:val="40"/>
          <w:u w:val="single"/>
        </w:rPr>
      </w:pPr>
    </w:p>
    <w:p w14:paraId="098E2694" w14:textId="31304561" w:rsidR="006D39ED" w:rsidRDefault="006D39ED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Sede degli eventi: </w:t>
      </w:r>
      <w:r w:rsidR="00980AFD">
        <w:rPr>
          <w:rFonts w:ascii="Arial" w:hAnsi="Arial" w:cs="Arial"/>
          <w:b/>
          <w:szCs w:val="28"/>
        </w:rPr>
        <w:t>In fase di definizione</w:t>
      </w:r>
      <w:r>
        <w:rPr>
          <w:rFonts w:ascii="Arial" w:hAnsi="Arial" w:cs="Arial"/>
          <w:b/>
          <w:szCs w:val="28"/>
        </w:rPr>
        <w:t>, Trieste</w:t>
      </w:r>
    </w:p>
    <w:p w14:paraId="2D6ABDEE" w14:textId="77777777" w:rsidR="006D39ED" w:rsidRDefault="006D39ED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</w:rPr>
      </w:pPr>
    </w:p>
    <w:p w14:paraId="730515D8" w14:textId="45CF729F" w:rsidR="006D39ED" w:rsidRPr="006C4FF7" w:rsidRDefault="00DD5CD6" w:rsidP="006D39ED">
      <w:pPr>
        <w:widowControl w:val="0"/>
        <w:spacing w:line="220" w:lineRule="exact"/>
        <w:jc w:val="center"/>
        <w:rPr>
          <w:rFonts w:ascii="Arial" w:hAnsi="Arial" w:cs="Arial"/>
          <w:b/>
          <w:szCs w:val="28"/>
          <w:u w:val="single"/>
        </w:rPr>
      </w:pPr>
      <w:r>
        <w:rPr>
          <w:rFonts w:ascii="Arial" w:hAnsi="Arial" w:cs="Arial"/>
          <w:b/>
          <w:szCs w:val="28"/>
          <w:u w:val="single"/>
        </w:rPr>
        <w:t xml:space="preserve">Per informazioni: </w:t>
      </w:r>
      <w:proofErr w:type="gramStart"/>
      <w:r w:rsidR="004C6248">
        <w:rPr>
          <w:rFonts w:ascii="Arial" w:hAnsi="Arial" w:cs="Arial"/>
          <w:b/>
          <w:szCs w:val="28"/>
          <w:u w:val="single"/>
        </w:rPr>
        <w:t xml:space="preserve">Simona </w:t>
      </w:r>
      <w:r>
        <w:rPr>
          <w:rFonts w:ascii="Arial" w:hAnsi="Arial" w:cs="Arial"/>
          <w:b/>
          <w:szCs w:val="28"/>
          <w:u w:val="single"/>
        </w:rPr>
        <w:t xml:space="preserve"> </w:t>
      </w:r>
      <w:proofErr w:type="spellStart"/>
      <w:r w:rsidR="006D39ED" w:rsidRPr="006C4FF7">
        <w:rPr>
          <w:rFonts w:ascii="Arial" w:hAnsi="Arial" w:cs="Arial"/>
          <w:b/>
          <w:szCs w:val="28"/>
          <w:u w:val="single"/>
        </w:rPr>
        <w:t>cell</w:t>
      </w:r>
      <w:proofErr w:type="spellEnd"/>
      <w:proofErr w:type="gramEnd"/>
      <w:r>
        <w:rPr>
          <w:rFonts w:ascii="Arial" w:hAnsi="Arial" w:cs="Arial"/>
          <w:b/>
          <w:szCs w:val="28"/>
          <w:u w:val="single"/>
        </w:rPr>
        <w:t xml:space="preserve"> 3398422010, e-mail </w:t>
      </w:r>
      <w:r w:rsidR="004C6248">
        <w:rPr>
          <w:rFonts w:ascii="Arial" w:hAnsi="Arial" w:cs="Arial"/>
          <w:b/>
          <w:szCs w:val="28"/>
          <w:u w:val="single"/>
        </w:rPr>
        <w:t xml:space="preserve">cerradionlus@gmail.com </w:t>
      </w:r>
    </w:p>
    <w:p w14:paraId="2523FD20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70B27FA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Partecipante:</w:t>
      </w:r>
      <w:r>
        <w:rPr>
          <w:rFonts w:ascii="Arial" w:hAnsi="Arial" w:cs="Arial"/>
          <w:u w:val="single"/>
        </w:rPr>
        <w:t xml:space="preserve"> COGNOME______________________NOME                                 ______</w:t>
      </w:r>
    </w:p>
    <w:p w14:paraId="0AD7168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78875CF4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NATO A________________________________________IL________________________</w:t>
      </w:r>
    </w:p>
    <w:p w14:paraId="7C05F3C6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0B65EBF1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PROFESSIONE___________________________________________________________          </w:t>
      </w:r>
    </w:p>
    <w:p w14:paraId="60193D8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4359B6F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RESIDENTE A__________________________________CAP______________________</w:t>
      </w:r>
    </w:p>
    <w:p w14:paraId="63CBE1B0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1F9E083D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VIA_____________________________________________________________________</w:t>
      </w:r>
    </w:p>
    <w:p w14:paraId="0CAEC3D6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279B9AA5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TEL___________________________________________CELL_____________________</w:t>
      </w:r>
    </w:p>
    <w:p w14:paraId="178884BC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</w:p>
    <w:p w14:paraId="6B58DD23" w14:textId="77777777" w:rsidR="006D39ED" w:rsidRDefault="006D39ED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E-MAIL__________________________________________________________________</w:t>
      </w:r>
    </w:p>
    <w:p w14:paraId="4B28746F" w14:textId="77777777" w:rsidR="00475275" w:rsidRDefault="00475275" w:rsidP="006D39ED">
      <w:pPr>
        <w:jc w:val="both"/>
        <w:rPr>
          <w:rFonts w:ascii="Arial" w:hAnsi="Arial" w:cs="Arial"/>
          <w:u w:val="single"/>
        </w:rPr>
      </w:pPr>
    </w:p>
    <w:p w14:paraId="6A07B5BE" w14:textId="77777777" w:rsidR="00475275" w:rsidRDefault="00475275" w:rsidP="006D39E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Codice fiscale___________________________________</w:t>
      </w:r>
    </w:p>
    <w:p w14:paraId="44D417AF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179D705D" w14:textId="77777777" w:rsidR="00475275" w:rsidRDefault="00475275" w:rsidP="006D39ED">
      <w:pPr>
        <w:rPr>
          <w:rFonts w:ascii="Arial" w:hAnsi="Arial" w:cs="Arial"/>
          <w:szCs w:val="28"/>
        </w:rPr>
      </w:pPr>
    </w:p>
    <w:p w14:paraId="0DEC66D2" w14:textId="77777777" w:rsidR="00354991" w:rsidRDefault="00354991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Indicare </w:t>
      </w:r>
      <w:r w:rsidR="00475275">
        <w:rPr>
          <w:rFonts w:ascii="Arial" w:hAnsi="Arial" w:cs="Arial"/>
          <w:szCs w:val="28"/>
        </w:rPr>
        <w:t>l’intestazione per la ricevuta/fatturazione</w:t>
      </w:r>
    </w:p>
    <w:p w14:paraId="41314142" w14:textId="77777777" w:rsidR="00475275" w:rsidRDefault="00475275" w:rsidP="006D39ED">
      <w:pPr>
        <w:rPr>
          <w:rFonts w:ascii="Arial" w:hAnsi="Arial" w:cs="Arial"/>
          <w:szCs w:val="28"/>
        </w:rPr>
      </w:pPr>
    </w:p>
    <w:p w14:paraId="19A158F2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5DDDF8D4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279FD0B5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__________________________________________________</w:t>
      </w:r>
    </w:p>
    <w:p w14:paraId="3916749D" w14:textId="77777777" w:rsidR="00475275" w:rsidRDefault="00475275" w:rsidP="006D39ED">
      <w:pPr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</w:r>
      <w:r>
        <w:rPr>
          <w:rFonts w:ascii="Arial" w:hAnsi="Arial" w:cs="Arial"/>
          <w:szCs w:val="28"/>
        </w:rPr>
        <w:softHyphen/>
        <w:t>__________________________________________________</w:t>
      </w:r>
    </w:p>
    <w:p w14:paraId="2D84821A" w14:textId="77777777" w:rsidR="00475275" w:rsidRPr="00354991" w:rsidRDefault="00475275" w:rsidP="006D39ED">
      <w:pPr>
        <w:rPr>
          <w:rFonts w:ascii="Arial" w:hAnsi="Arial" w:cs="Arial"/>
          <w:szCs w:val="28"/>
        </w:rPr>
      </w:pPr>
    </w:p>
    <w:p w14:paraId="4F7FFBD5" w14:textId="77777777" w:rsidR="006D39ED" w:rsidRDefault="006D39ED" w:rsidP="006D39ED">
      <w:pPr>
        <w:rPr>
          <w:rFonts w:ascii="Arial" w:hAnsi="Arial" w:cs="Arial"/>
          <w:b/>
          <w:szCs w:val="28"/>
        </w:rPr>
      </w:pPr>
    </w:p>
    <w:p w14:paraId="7BECF2CA" w14:textId="77777777" w:rsidR="00475275" w:rsidRDefault="00475275" w:rsidP="006D39ED">
      <w:pPr>
        <w:rPr>
          <w:rFonts w:ascii="Arial" w:hAnsi="Arial" w:cs="Arial"/>
          <w:b/>
          <w:szCs w:val="28"/>
        </w:rPr>
      </w:pPr>
    </w:p>
    <w:p w14:paraId="4C2B3C79" w14:textId="77777777" w:rsidR="00475275" w:rsidRDefault="00475275" w:rsidP="006D39ED">
      <w:pPr>
        <w:rPr>
          <w:rFonts w:ascii="Arial" w:hAnsi="Arial" w:cs="Arial"/>
          <w:b/>
          <w:szCs w:val="28"/>
        </w:rPr>
      </w:pPr>
    </w:p>
    <w:p w14:paraId="31BBC8FF" w14:textId="2C2B52FE" w:rsidR="006D39ED" w:rsidRDefault="006D39ED" w:rsidP="006D39E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</w:p>
    <w:p w14:paraId="0C1AACB7" w14:textId="77777777" w:rsidR="006D39ED" w:rsidRDefault="006D39ED" w:rsidP="006D39ED">
      <w:pPr>
        <w:rPr>
          <w:rFonts w:ascii="Arial" w:hAnsi="Arial" w:cs="Arial"/>
        </w:rPr>
      </w:pPr>
    </w:p>
    <w:p w14:paraId="7660A64B" w14:textId="5947E267" w:rsidR="00475275" w:rsidRDefault="00475275" w:rsidP="006D39ED">
      <w:pPr>
        <w:rPr>
          <w:rFonts w:ascii="Arial" w:hAnsi="Arial" w:cs="Arial"/>
        </w:rPr>
      </w:pPr>
    </w:p>
    <w:p w14:paraId="35C5728B" w14:textId="77777777" w:rsidR="00781BBF" w:rsidRDefault="00781BBF" w:rsidP="006D39ED">
      <w:pPr>
        <w:rPr>
          <w:rFonts w:ascii="Arial" w:hAnsi="Arial" w:cs="Arial"/>
        </w:rPr>
      </w:pPr>
    </w:p>
    <w:p w14:paraId="74D885D3" w14:textId="46D3AFBF" w:rsidR="00475275" w:rsidRDefault="00781BBF" w:rsidP="006D39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Modalità di </w:t>
      </w:r>
      <w:r w:rsidR="00980AFD">
        <w:rPr>
          <w:rFonts w:ascii="Arial" w:hAnsi="Arial" w:cs="Arial"/>
          <w:b/>
          <w:bCs/>
        </w:rPr>
        <w:t>svolgimento:</w:t>
      </w:r>
    </w:p>
    <w:p w14:paraId="40DA57DE" w14:textId="3D643BC0" w:rsidR="00781BBF" w:rsidRDefault="00781BBF" w:rsidP="006D39ED">
      <w:pPr>
        <w:rPr>
          <w:rFonts w:ascii="Arial" w:hAnsi="Arial" w:cs="Arial"/>
          <w:b/>
          <w:bCs/>
        </w:rPr>
      </w:pPr>
    </w:p>
    <w:p w14:paraId="20C1B1A2" w14:textId="49550838" w:rsidR="00781BBF" w:rsidRDefault="00781BBF" w:rsidP="006D39E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30F07" wp14:editId="3903CA3E">
                <wp:simplePos x="0" y="0"/>
                <wp:positionH relativeFrom="column">
                  <wp:posOffset>31115</wp:posOffset>
                </wp:positionH>
                <wp:positionV relativeFrom="paragraph">
                  <wp:posOffset>156845</wp:posOffset>
                </wp:positionV>
                <wp:extent cx="152400" cy="177800"/>
                <wp:effectExtent l="12700" t="12700" r="12700" b="127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F80BD" id="Rettangolo 5" o:spid="_x0000_s1026" style="position:absolute;margin-left:2.45pt;margin-top:12.35pt;width:12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" filled="f" strokecolor="black [3213]" strokeweight="2pt"/>
            </w:pict>
          </mc:Fallback>
        </mc:AlternateContent>
      </w:r>
    </w:p>
    <w:p w14:paraId="59937541" w14:textId="378C3684" w:rsidR="00781BBF" w:rsidRPr="00781BBF" w:rsidRDefault="00781BBF" w:rsidP="006D39E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</w:t>
      </w:r>
      <w:r w:rsidRPr="00781BBF">
        <w:rPr>
          <w:rFonts w:ascii="Arial" w:hAnsi="Arial" w:cs="Arial"/>
        </w:rPr>
        <w:t>In presenza</w:t>
      </w:r>
    </w:p>
    <w:p w14:paraId="723D27C2" w14:textId="2F2B4433" w:rsidR="00781BBF" w:rsidRDefault="00781BBF" w:rsidP="006D39ED">
      <w:pPr>
        <w:rPr>
          <w:rFonts w:ascii="Arial" w:hAnsi="Arial" w:cs="Arial"/>
          <w:b/>
          <w:bCs/>
        </w:rPr>
      </w:pPr>
    </w:p>
    <w:p w14:paraId="29E422C8" w14:textId="4DA46093" w:rsidR="00781BBF" w:rsidRPr="00781BBF" w:rsidRDefault="00781BBF" w:rsidP="006D39ED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2334C" wp14:editId="03DDB189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152400" cy="177800"/>
                <wp:effectExtent l="12700" t="12700" r="12700" b="1270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8E87C" id="Rettangolo 6" o:spid="_x0000_s1026" style="position:absolute;margin-left:2pt;margin-top:.95pt;width:12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" filled="f" strokecolor="black [3213]" strokeweight="2pt"/>
            </w:pict>
          </mc:Fallback>
        </mc:AlternateContent>
      </w:r>
      <w:r>
        <w:rPr>
          <w:rFonts w:ascii="Arial" w:hAnsi="Arial" w:cs="Arial"/>
          <w:b/>
          <w:bCs/>
        </w:rPr>
        <w:t xml:space="preserve">      </w:t>
      </w:r>
      <w:r w:rsidR="00980AFD">
        <w:rPr>
          <w:rFonts w:ascii="Arial" w:hAnsi="Arial" w:cs="Arial"/>
        </w:rPr>
        <w:t>Su piattaforma online</w:t>
      </w:r>
    </w:p>
    <w:p w14:paraId="3192F626" w14:textId="5A5A018A" w:rsidR="00475275" w:rsidRDefault="00475275" w:rsidP="006D39ED">
      <w:pPr>
        <w:rPr>
          <w:rFonts w:ascii="Arial" w:hAnsi="Arial" w:cs="Arial"/>
        </w:rPr>
      </w:pPr>
    </w:p>
    <w:p w14:paraId="02DEF102" w14:textId="77777777" w:rsidR="00781BBF" w:rsidRDefault="00781BBF" w:rsidP="00781BBF">
      <w:pPr>
        <w:rPr>
          <w:rFonts w:ascii="Arial" w:hAnsi="Arial" w:cs="Arial"/>
        </w:rPr>
      </w:pPr>
    </w:p>
    <w:p w14:paraId="7CD058C0" w14:textId="77777777" w:rsidR="00781BBF" w:rsidRDefault="00781BBF" w:rsidP="00781BBF">
      <w:pPr>
        <w:rPr>
          <w:rFonts w:ascii="Arial" w:hAnsi="Arial" w:cs="Arial"/>
        </w:rPr>
      </w:pPr>
      <w:r w:rsidRPr="00781BBF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In caso di restrizioni dovute all’emergenza sanitaria Covid-19, il corso verrà tenuto       </w:t>
      </w:r>
    </w:p>
    <w:p w14:paraId="49F9F4EE" w14:textId="5B949D5E" w:rsidR="00781BBF" w:rsidRPr="00781BBF" w:rsidRDefault="00781BBF" w:rsidP="00781B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esclusivamente online</w:t>
      </w:r>
    </w:p>
    <w:p w14:paraId="6DF9EB71" w14:textId="77777777" w:rsidR="00475275" w:rsidRDefault="00475275" w:rsidP="006D39ED">
      <w:pPr>
        <w:rPr>
          <w:rFonts w:ascii="Arial" w:hAnsi="Arial" w:cs="Arial"/>
        </w:rPr>
      </w:pPr>
    </w:p>
    <w:p w14:paraId="27CA2D83" w14:textId="77777777" w:rsidR="00475275" w:rsidRDefault="00475275" w:rsidP="006D39ED">
      <w:pPr>
        <w:rPr>
          <w:rFonts w:ascii="Arial" w:hAnsi="Arial" w:cs="Arial"/>
        </w:rPr>
      </w:pPr>
    </w:p>
    <w:p w14:paraId="1240BDF4" w14:textId="77777777" w:rsidR="006D39ED" w:rsidRDefault="006D39ED" w:rsidP="006D39ED">
      <w:pPr>
        <w:rPr>
          <w:rFonts w:ascii="Arial" w:hAnsi="Arial" w:cs="Arial"/>
        </w:rPr>
      </w:pPr>
    </w:p>
    <w:p w14:paraId="58C3F86E" w14:textId="17E626B2" w:rsidR="006D39ED" w:rsidRPr="003E1A9A" w:rsidRDefault="006D39ED" w:rsidP="006D39ED">
      <w:pPr>
        <w:rPr>
          <w:rFonts w:ascii="Arial" w:hAnsi="Arial" w:cs="Arial"/>
          <w:b/>
        </w:rPr>
      </w:pPr>
      <w:r w:rsidRPr="003E1A9A">
        <w:rPr>
          <w:rFonts w:ascii="Arial" w:hAnsi="Arial" w:cs="Arial"/>
          <w:b/>
        </w:rPr>
        <w:t>Regolamento ed iscrizioni</w:t>
      </w:r>
    </w:p>
    <w:p w14:paraId="711E760A" w14:textId="77777777" w:rsidR="006D39ED" w:rsidRDefault="006D39ED" w:rsidP="006D39ED">
      <w:pPr>
        <w:rPr>
          <w:rFonts w:ascii="Arial" w:hAnsi="Arial" w:cs="Arial"/>
        </w:rPr>
      </w:pPr>
    </w:p>
    <w:p w14:paraId="38A354EB" w14:textId="7A21F349" w:rsidR="00860401" w:rsidRPr="00475275" w:rsidRDefault="00354991" w:rsidP="00475275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</w:t>
      </w:r>
      <w:r w:rsidR="00961FF2">
        <w:rPr>
          <w:rFonts w:ascii="Arial" w:hAnsi="Arial" w:cs="Arial"/>
        </w:rPr>
        <w:t>costo del</w:t>
      </w:r>
      <w:r w:rsidR="00516CDD">
        <w:rPr>
          <w:rFonts w:ascii="Arial" w:hAnsi="Arial" w:cs="Arial"/>
        </w:rPr>
        <w:t xml:space="preserve"> corso di formazione</w:t>
      </w:r>
      <w:r w:rsidR="00961FF2">
        <w:rPr>
          <w:rFonts w:ascii="Arial" w:hAnsi="Arial" w:cs="Arial"/>
        </w:rPr>
        <w:t xml:space="preserve"> è di 1</w:t>
      </w:r>
      <w:r w:rsidR="00516CDD">
        <w:rPr>
          <w:rFonts w:ascii="Arial" w:hAnsi="Arial" w:cs="Arial"/>
        </w:rPr>
        <w:t>50</w:t>
      </w:r>
      <w:r w:rsidR="00475275">
        <w:rPr>
          <w:rFonts w:ascii="Arial" w:hAnsi="Arial" w:cs="Arial"/>
        </w:rPr>
        <w:t xml:space="preserve"> €</w:t>
      </w:r>
      <w:r w:rsidR="00860401" w:rsidRPr="00475275">
        <w:rPr>
          <w:rFonts w:ascii="Arial" w:hAnsi="Arial" w:cs="Arial"/>
        </w:rPr>
        <w:t xml:space="preserve"> </w:t>
      </w:r>
    </w:p>
    <w:p w14:paraId="6CFD9BCD" w14:textId="77777777" w:rsidR="006D39ED" w:rsidRPr="001E578B" w:rsidRDefault="006D39ED" w:rsidP="001E578B">
      <w:pPr>
        <w:widowControl w:val="0"/>
        <w:numPr>
          <w:ilvl w:val="0"/>
          <w:numId w:val="2"/>
        </w:numPr>
        <w:rPr>
          <w:rFonts w:ascii="Arial" w:hAnsi="Arial" w:cs="Arial"/>
          <w:kern w:val="28"/>
          <w:sz w:val="18"/>
          <w:szCs w:val="18"/>
          <w:lang w:eastAsia="it-IT"/>
        </w:rPr>
      </w:pPr>
      <w:r w:rsidRPr="001E578B">
        <w:rPr>
          <w:rFonts w:ascii="Arial" w:hAnsi="Arial" w:cs="Arial"/>
        </w:rPr>
        <w:t xml:space="preserve">Il </w:t>
      </w:r>
      <w:r w:rsidR="001E578B">
        <w:rPr>
          <w:rFonts w:ascii="Arial" w:hAnsi="Arial" w:cs="Arial"/>
        </w:rPr>
        <w:t>corso è riservato a</w:t>
      </w:r>
      <w:r w:rsidR="00354991" w:rsidRPr="001E578B">
        <w:rPr>
          <w:rFonts w:ascii="Arial" w:hAnsi="Arial" w:cs="Arial"/>
        </w:rPr>
        <w:t xml:space="preserve"> psicologi</w:t>
      </w:r>
      <w:r w:rsidR="001E578B" w:rsidRPr="001E578B">
        <w:rPr>
          <w:rFonts w:ascii="Arial" w:hAnsi="Arial" w:cs="Arial"/>
          <w:kern w:val="28"/>
          <w:lang w:eastAsia="it-IT"/>
        </w:rPr>
        <w:t>,</w:t>
      </w:r>
      <w:r w:rsidR="001E578B">
        <w:rPr>
          <w:rFonts w:ascii="Arial" w:hAnsi="Arial" w:cs="Arial"/>
          <w:kern w:val="28"/>
          <w:lang w:eastAsia="it-IT"/>
        </w:rPr>
        <w:t xml:space="preserve"> medici, </w:t>
      </w:r>
      <w:r w:rsidR="001E578B" w:rsidRPr="001E578B">
        <w:rPr>
          <w:rFonts w:ascii="Arial" w:hAnsi="Arial" w:cs="Arial"/>
          <w:kern w:val="28"/>
          <w:lang w:eastAsia="it-IT"/>
        </w:rPr>
        <w:t xml:space="preserve"> tecnici della r</w:t>
      </w:r>
      <w:r w:rsidR="00860401">
        <w:rPr>
          <w:rFonts w:ascii="Arial" w:hAnsi="Arial" w:cs="Arial"/>
          <w:kern w:val="28"/>
          <w:lang w:eastAsia="it-IT"/>
        </w:rPr>
        <w:t xml:space="preserve">iabilitazione, logopedisti, </w:t>
      </w:r>
      <w:proofErr w:type="spellStart"/>
      <w:r w:rsidR="00860401">
        <w:rPr>
          <w:rFonts w:ascii="Arial" w:hAnsi="Arial" w:cs="Arial"/>
          <w:kern w:val="28"/>
          <w:lang w:eastAsia="it-IT"/>
        </w:rPr>
        <w:t>neu</w:t>
      </w:r>
      <w:r w:rsidR="001E578B" w:rsidRPr="001E578B">
        <w:rPr>
          <w:rFonts w:ascii="Arial" w:hAnsi="Arial" w:cs="Arial"/>
          <w:kern w:val="28"/>
          <w:lang w:eastAsia="it-IT"/>
        </w:rPr>
        <w:t>ropsicomotricisti</w:t>
      </w:r>
      <w:proofErr w:type="spellEnd"/>
      <w:r w:rsidR="001E578B" w:rsidRPr="001E578B">
        <w:rPr>
          <w:rFonts w:ascii="Arial" w:hAnsi="Arial" w:cs="Arial"/>
          <w:kern w:val="28"/>
          <w:lang w:eastAsia="it-IT"/>
        </w:rPr>
        <w:t xml:space="preserve">, genitori, insegnanti, OSS, educatori  e altri </w:t>
      </w:r>
      <w:proofErr w:type="spellStart"/>
      <w:r w:rsidR="001E578B" w:rsidRPr="001E578B">
        <w:rPr>
          <w:rFonts w:ascii="Arial" w:hAnsi="Arial" w:cs="Arial"/>
          <w:kern w:val="28"/>
          <w:lang w:eastAsia="it-IT"/>
        </w:rPr>
        <w:t>caregivers</w:t>
      </w:r>
      <w:proofErr w:type="spellEnd"/>
    </w:p>
    <w:p w14:paraId="6995F8CC" w14:textId="15CC8674" w:rsidR="006D39ED" w:rsidRDefault="00354991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Chiusura isc</w:t>
      </w:r>
      <w:r w:rsidR="00475275">
        <w:rPr>
          <w:rFonts w:ascii="Arial" w:hAnsi="Arial" w:cs="Arial"/>
        </w:rPr>
        <w:t xml:space="preserve">rizioni </w:t>
      </w:r>
      <w:r w:rsidR="00516CDD">
        <w:rPr>
          <w:rFonts w:ascii="Arial" w:hAnsi="Arial" w:cs="Arial"/>
        </w:rPr>
        <w:t xml:space="preserve">5 </w:t>
      </w:r>
      <w:proofErr w:type="gramStart"/>
      <w:r w:rsidR="00516CDD">
        <w:rPr>
          <w:rFonts w:ascii="Arial" w:hAnsi="Arial" w:cs="Arial"/>
        </w:rPr>
        <w:t>Novembre</w:t>
      </w:r>
      <w:proofErr w:type="gramEnd"/>
      <w:r w:rsidR="00475275">
        <w:rPr>
          <w:rFonts w:ascii="Arial" w:hAnsi="Arial" w:cs="Arial"/>
        </w:rPr>
        <w:t xml:space="preserve"> </w:t>
      </w:r>
      <w:r w:rsidR="00516CDD">
        <w:rPr>
          <w:rFonts w:ascii="Arial" w:hAnsi="Arial" w:cs="Arial"/>
        </w:rPr>
        <w:t>2021</w:t>
      </w:r>
    </w:p>
    <w:p w14:paraId="3976A73E" w14:textId="30AB05A4" w:rsidR="00354991" w:rsidRDefault="00354991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L’iscrizione deve avvenire tramite compilazione del modulo di iscrizione e </w:t>
      </w:r>
      <w:proofErr w:type="gramStart"/>
      <w:r>
        <w:rPr>
          <w:rFonts w:ascii="Arial" w:hAnsi="Arial" w:cs="Arial"/>
        </w:rPr>
        <w:t>spedito  all’indirizzo</w:t>
      </w:r>
      <w:proofErr w:type="gramEnd"/>
      <w:r>
        <w:rPr>
          <w:rFonts w:ascii="Arial" w:hAnsi="Arial" w:cs="Arial"/>
        </w:rPr>
        <w:t xml:space="preserve"> e-</w:t>
      </w:r>
      <w:r w:rsidR="00516CDD">
        <w:rPr>
          <w:rFonts w:ascii="Arial" w:hAnsi="Arial" w:cs="Arial"/>
        </w:rPr>
        <w:t xml:space="preserve">mail </w:t>
      </w:r>
      <w:hyperlink r:id="rId9" w:history="1">
        <w:r w:rsidR="00516CDD" w:rsidRPr="00D871A3">
          <w:rPr>
            <w:rStyle w:val="Collegamentoipertestuale"/>
            <w:rFonts w:ascii="Arial" w:hAnsi="Arial" w:cs="Arial"/>
          </w:rPr>
          <w:t>Cerradionlus@gmail.com</w:t>
        </w:r>
      </w:hyperlink>
      <w:r w:rsidR="00516CDD">
        <w:rPr>
          <w:rFonts w:ascii="Arial" w:hAnsi="Arial" w:cs="Arial"/>
        </w:rPr>
        <w:t xml:space="preserve"> </w:t>
      </w:r>
    </w:p>
    <w:p w14:paraId="17FAB60A" w14:textId="5CAC73D6" w:rsidR="001E578B" w:rsidRDefault="00980AFD" w:rsidP="006D39ED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L’iscrizione verrà considerata completa solo a bonifico effettuato</w:t>
      </w:r>
    </w:p>
    <w:tbl>
      <w:tblPr>
        <w:tblW w:w="8930" w:type="dxa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0"/>
      </w:tblGrid>
      <w:tr w:rsidR="001E578B" w:rsidRPr="00752832" w14:paraId="434436D9" w14:textId="77777777" w:rsidTr="00584EA0">
        <w:trPr>
          <w:trHeight w:val="28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99EAB" w14:textId="77777777" w:rsidR="00660C77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</w:p>
          <w:p w14:paraId="0826602C" w14:textId="791448A2" w:rsidR="001E578B" w:rsidRPr="00752832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  <w:r w:rsidR="001E578B" w:rsidRPr="00752832">
              <w:rPr>
                <w:rFonts w:ascii="Arial" w:eastAsia="Cambria" w:hAnsi="Arial" w:cs="Arial"/>
                <w:lang w:eastAsia="it-IT"/>
              </w:rPr>
              <w:t>Coordinate Bancarie: BANCA</w:t>
            </w:r>
            <w:r w:rsidR="00BA2D65">
              <w:rPr>
                <w:rFonts w:ascii="Arial" w:eastAsia="Cambria" w:hAnsi="Arial" w:cs="Arial"/>
                <w:lang w:eastAsia="it-IT"/>
              </w:rPr>
              <w:t>TER CREDITO COOPERATIVO FVG</w:t>
            </w:r>
          </w:p>
        </w:tc>
      </w:tr>
      <w:tr w:rsidR="001E578B" w:rsidRPr="00752832" w14:paraId="2F49A9E8" w14:textId="77777777" w:rsidTr="00584EA0">
        <w:trPr>
          <w:trHeight w:val="30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90BE2" w14:textId="27BEC098" w:rsidR="001E578B" w:rsidRPr="00752832" w:rsidRDefault="00660C77" w:rsidP="00584EA0">
            <w:pPr>
              <w:rPr>
                <w:rFonts w:ascii="Arial" w:eastAsia="Cambria" w:hAnsi="Arial" w:cs="Arial"/>
                <w:lang w:eastAsia="it-IT"/>
              </w:rPr>
            </w:pPr>
            <w:r>
              <w:rPr>
                <w:rFonts w:ascii="Arial" w:eastAsia="Cambria" w:hAnsi="Arial" w:cs="Arial"/>
                <w:lang w:eastAsia="it-IT"/>
              </w:rPr>
              <w:t xml:space="preserve">   </w:t>
            </w:r>
            <w:r w:rsidR="001E578B" w:rsidRPr="00752832">
              <w:rPr>
                <w:rFonts w:ascii="Arial" w:eastAsia="Cambria" w:hAnsi="Arial" w:cs="Arial"/>
                <w:lang w:eastAsia="it-IT"/>
              </w:rPr>
              <w:t xml:space="preserve">Iban </w:t>
            </w:r>
            <w:r w:rsidR="00BA2D65">
              <w:rPr>
                <w:rFonts w:ascii="Arial" w:eastAsia="Cambria" w:hAnsi="Arial" w:cs="Arial"/>
                <w:lang w:eastAsia="it-IT"/>
              </w:rPr>
              <w:t>IT42T0863102200000001015054</w:t>
            </w:r>
          </w:p>
        </w:tc>
      </w:tr>
      <w:tr w:rsidR="001E578B" w:rsidRPr="001E578B" w14:paraId="304E9307" w14:textId="77777777" w:rsidTr="00584EA0">
        <w:trPr>
          <w:trHeight w:val="300"/>
        </w:trPr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07E3BA" w14:textId="1F2DEA83" w:rsidR="001E578B" w:rsidRPr="001E578B" w:rsidRDefault="00660C77" w:rsidP="00584E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475275">
              <w:rPr>
                <w:rFonts w:ascii="Arial" w:hAnsi="Arial" w:cs="Arial"/>
              </w:rPr>
              <w:t xml:space="preserve">Causale: </w:t>
            </w:r>
            <w:r w:rsidR="00516CDD">
              <w:rPr>
                <w:rFonts w:ascii="Arial" w:hAnsi="Arial" w:cs="Arial"/>
              </w:rPr>
              <w:t>Corso di formazione</w:t>
            </w:r>
            <w:r w:rsidR="00475275">
              <w:rPr>
                <w:rFonts w:ascii="Arial" w:hAnsi="Arial" w:cs="Arial"/>
              </w:rPr>
              <w:t xml:space="preserve"> CP</w:t>
            </w:r>
            <w:r w:rsidR="00516CDD">
              <w:rPr>
                <w:rFonts w:ascii="Arial" w:hAnsi="Arial" w:cs="Arial"/>
              </w:rPr>
              <w:t xml:space="preserve"> infanzia</w:t>
            </w:r>
            <w:r w:rsidR="001E578B" w:rsidRPr="001E578B">
              <w:rPr>
                <w:rFonts w:ascii="Arial" w:hAnsi="Arial" w:cs="Arial"/>
              </w:rPr>
              <w:t xml:space="preserve"> + nome e cognome</w:t>
            </w:r>
            <w:r w:rsidR="001E578B">
              <w:rPr>
                <w:rFonts w:ascii="Arial" w:hAnsi="Arial" w:cs="Arial"/>
              </w:rPr>
              <w:t xml:space="preserve"> del corsista</w:t>
            </w:r>
          </w:p>
          <w:p w14:paraId="21B82420" w14:textId="77777777" w:rsidR="001E578B" w:rsidRPr="001E578B" w:rsidRDefault="001E578B" w:rsidP="00584EA0">
            <w:pPr>
              <w:rPr>
                <w:rFonts w:ascii="Arial" w:eastAsia="Cambria" w:hAnsi="Arial" w:cs="Arial"/>
                <w:lang w:eastAsia="it-IT"/>
              </w:rPr>
            </w:pPr>
          </w:p>
        </w:tc>
      </w:tr>
    </w:tbl>
    <w:p w14:paraId="1A3FD466" w14:textId="5BEF5B23" w:rsidR="006D39ED" w:rsidRPr="00BA2D65" w:rsidRDefault="006D39ED" w:rsidP="00BA2D65">
      <w:pPr>
        <w:pStyle w:val="Paragrafoelenco"/>
        <w:numPr>
          <w:ilvl w:val="0"/>
          <w:numId w:val="7"/>
        </w:numPr>
        <w:jc w:val="both"/>
        <w:rPr>
          <w:rFonts w:ascii="Arial" w:hAnsi="Arial" w:cs="Arial"/>
        </w:rPr>
      </w:pPr>
      <w:r w:rsidRPr="00BA2D65">
        <w:rPr>
          <w:rFonts w:ascii="Arial" w:hAnsi="Arial" w:cs="Arial"/>
        </w:rPr>
        <w:t>In caso d</w:t>
      </w:r>
      <w:r w:rsidR="00475275" w:rsidRPr="00BA2D65">
        <w:rPr>
          <w:rFonts w:ascii="Arial" w:hAnsi="Arial" w:cs="Arial"/>
        </w:rPr>
        <w:t xml:space="preserve">i ritiro dal corso </w:t>
      </w:r>
      <w:r w:rsidR="00781BBF" w:rsidRPr="00BA2D65">
        <w:rPr>
          <w:rFonts w:ascii="Arial" w:hAnsi="Arial" w:cs="Arial"/>
          <w:u w:val="single"/>
        </w:rPr>
        <w:t xml:space="preserve">NON </w:t>
      </w:r>
      <w:r w:rsidRPr="00BA2D65">
        <w:rPr>
          <w:rFonts w:ascii="Arial" w:hAnsi="Arial" w:cs="Arial"/>
        </w:rPr>
        <w:t xml:space="preserve">verrà restituita </w:t>
      </w:r>
      <w:r w:rsidR="00781BBF" w:rsidRPr="00BA2D65">
        <w:rPr>
          <w:rFonts w:ascii="Arial" w:hAnsi="Arial" w:cs="Arial"/>
        </w:rPr>
        <w:t>la quota d’iscrizione</w:t>
      </w:r>
      <w:r w:rsidRPr="00BA2D65">
        <w:rPr>
          <w:rFonts w:ascii="Arial" w:hAnsi="Arial" w:cs="Arial"/>
        </w:rPr>
        <w:t xml:space="preserve">. </w:t>
      </w:r>
    </w:p>
    <w:p w14:paraId="08C1B53D" w14:textId="77777777" w:rsidR="006D39ED" w:rsidRPr="001E578B" w:rsidRDefault="006D39ED" w:rsidP="006D39ED">
      <w:pPr>
        <w:rPr>
          <w:rFonts w:ascii="Arial" w:hAnsi="Arial" w:cs="Arial"/>
        </w:rPr>
      </w:pPr>
    </w:p>
    <w:p w14:paraId="0A52A693" w14:textId="77777777" w:rsidR="006D39ED" w:rsidRPr="001E578B" w:rsidRDefault="006D39ED" w:rsidP="006D39ED">
      <w:pPr>
        <w:rPr>
          <w:rFonts w:ascii="Arial" w:hAnsi="Arial" w:cs="Arial"/>
        </w:rPr>
      </w:pPr>
    </w:p>
    <w:tbl>
      <w:tblPr>
        <w:tblW w:w="9474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4"/>
      </w:tblGrid>
      <w:tr w:rsidR="006D39ED" w14:paraId="207D49D6" w14:textId="77777777">
        <w:trPr>
          <w:trHeight w:val="2135"/>
        </w:trPr>
        <w:tc>
          <w:tcPr>
            <w:tcW w:w="9474" w:type="dxa"/>
          </w:tcPr>
          <w:p w14:paraId="1FCD1ED6" w14:textId="77777777" w:rsidR="006D39ED" w:rsidRDefault="006D39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578B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Informativa sulla privacy</w:t>
            </w:r>
          </w:p>
          <w:p w14:paraId="1B24AB85" w14:textId="77777777" w:rsidR="006D39ED" w:rsidRDefault="006D39ED">
            <w:pPr>
              <w:ind w:left="18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D4D47F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nostra Associazione tratterà i dati personali da Lei conferiti e che La riguardano nel rispetto del D.L.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196/03 garantendo la riservatezza e la protezione dei dati. I dati saranno utilizzati esclusivamente per chiedere la conferma della Sua partecipazione, inserire il Suo nome e cognome nell’elenco degli iscritti e dei partecipanti, comunicare eventuali cambiamenti nel corso, richiederLe una valutazione sul corso.</w:t>
            </w:r>
          </w:p>
          <w:p w14:paraId="47E8FB68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 dati non saranno comunicati a terzi né saranno diffusi.</w:t>
            </w:r>
          </w:p>
          <w:p w14:paraId="50019481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AAFCE4" w14:textId="77777777" w:rsidR="006D39ED" w:rsidRDefault="006D39ED">
            <w:pPr>
              <w:ind w:left="18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B4A37A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………………………………. Firma per presa visione ……………………………………………….</w:t>
            </w:r>
          </w:p>
          <w:p w14:paraId="1DF04156" w14:textId="77777777" w:rsidR="006D39ED" w:rsidRDefault="006D39ED">
            <w:pPr>
              <w:ind w:left="18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0734B2" w14:textId="77777777" w:rsidR="006D39ED" w:rsidRDefault="006D39ED">
            <w:pPr>
              <w:ind w:left="180"/>
              <w:jc w:val="both"/>
              <w:rPr>
                <w:rFonts w:ascii="Arial" w:hAnsi="Arial" w:cs="Arial"/>
              </w:rPr>
            </w:pPr>
          </w:p>
        </w:tc>
      </w:tr>
    </w:tbl>
    <w:p w14:paraId="018660ED" w14:textId="77777777" w:rsidR="006D39ED" w:rsidRPr="00016F8B" w:rsidRDefault="006D39ED" w:rsidP="006D39ED">
      <w:pPr>
        <w:rPr>
          <w:sz w:val="18"/>
        </w:rPr>
      </w:pPr>
    </w:p>
    <w:sectPr w:rsidR="006D39ED" w:rsidRPr="00016F8B" w:rsidSect="004C6248">
      <w:headerReference w:type="default" r:id="rId10"/>
      <w:footerReference w:type="default" r:id="rId11"/>
      <w:pgSz w:w="11900" w:h="16840"/>
      <w:pgMar w:top="1417" w:right="1134" w:bottom="1134" w:left="851" w:header="708" w:footer="51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AACB9" w14:textId="77777777" w:rsidR="007F2779" w:rsidRDefault="007F2779">
      <w:r>
        <w:separator/>
      </w:r>
    </w:p>
  </w:endnote>
  <w:endnote w:type="continuationSeparator" w:id="0">
    <w:p w14:paraId="0FF2DD3F" w14:textId="77777777" w:rsidR="007F2779" w:rsidRDefault="007F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D348" w14:textId="77777777" w:rsidR="006D39ED" w:rsidRDefault="006D39ED" w:rsidP="006D39ED">
    <w:pPr>
      <w:pStyle w:val="Pidipagina"/>
      <w:pBdr>
        <w:top w:val="single" w:sz="4" w:space="1" w:color="auto"/>
      </w:pBdr>
      <w:rPr>
        <w:rFonts w:ascii="Calibri" w:hAnsi="Calibri"/>
        <w:color w:val="000000"/>
        <w:sz w:val="16"/>
      </w:rPr>
    </w:pPr>
  </w:p>
  <w:p w14:paraId="72F378EC" w14:textId="5E6899F7" w:rsidR="006D39ED" w:rsidRPr="00C65362" w:rsidRDefault="006D39ED" w:rsidP="006D39ED">
    <w:pPr>
      <w:pStyle w:val="Pidipagina"/>
      <w:rPr>
        <w:rFonts w:ascii="Calibri" w:hAnsi="Calibri"/>
        <w:sz w:val="16"/>
      </w:rPr>
    </w:pPr>
    <w:r w:rsidRPr="00C65362">
      <w:rPr>
        <w:rFonts w:ascii="Calibri" w:hAnsi="Calibri"/>
        <w:color w:val="000000"/>
        <w:sz w:val="16"/>
      </w:rPr>
      <w:t xml:space="preserve">* </w:t>
    </w:r>
    <w:proofErr w:type="spellStart"/>
    <w:r w:rsidR="00E701D3">
      <w:rPr>
        <w:rFonts w:ascii="Calibri" w:hAnsi="Calibri"/>
        <w:color w:val="000000"/>
        <w:sz w:val="16"/>
      </w:rPr>
      <w:t>CeRRADI</w:t>
    </w:r>
    <w:proofErr w:type="spellEnd"/>
    <w:r w:rsidR="00E701D3">
      <w:rPr>
        <w:rFonts w:ascii="Calibri" w:hAnsi="Calibri"/>
        <w:color w:val="000000"/>
        <w:sz w:val="16"/>
      </w:rPr>
      <w:t xml:space="preserve"> </w:t>
    </w:r>
    <w:r w:rsidRPr="00C65362">
      <w:rPr>
        <w:rFonts w:ascii="Calibri" w:hAnsi="Calibri"/>
        <w:color w:val="000000"/>
        <w:sz w:val="16"/>
      </w:rPr>
      <w:t>è un’associazione senza fini di lucro.  Il ricavato delle sue attività viene impiegato per promuovere azioni di</w:t>
    </w:r>
    <w:r w:rsidR="00D610D2">
      <w:rPr>
        <w:rFonts w:ascii="Calibri" w:hAnsi="Calibri"/>
        <w:color w:val="000000"/>
        <w:sz w:val="16"/>
      </w:rPr>
      <w:t xml:space="preserve"> sostegno, riabilitazione, ricerca nell’ambito dell’autismo e delle disabilità intellettive. </w:t>
    </w:r>
  </w:p>
  <w:p w14:paraId="0172FB09" w14:textId="77777777" w:rsidR="006D39ED" w:rsidRDefault="006D39E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515C0" w14:textId="77777777" w:rsidR="007F2779" w:rsidRDefault="007F2779">
      <w:r>
        <w:separator/>
      </w:r>
    </w:p>
  </w:footnote>
  <w:footnote w:type="continuationSeparator" w:id="0">
    <w:p w14:paraId="1A014BD2" w14:textId="77777777" w:rsidR="007F2779" w:rsidRDefault="007F2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27977" w14:textId="1D905D73" w:rsidR="006D39ED" w:rsidRDefault="006D39ED">
    <w:pPr>
      <w:pStyle w:val="Intestazione"/>
    </w:pPr>
    <w:r>
      <w:t xml:space="preserve"> </w:t>
    </w:r>
  </w:p>
  <w:p w14:paraId="25E689DE" w14:textId="0B4F8BE5" w:rsidR="006D39ED" w:rsidRDefault="004C6248">
    <w:pPr>
      <w:pStyle w:val="Intestazione"/>
    </w:pPr>
    <w: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B752E"/>
    <w:multiLevelType w:val="hybridMultilevel"/>
    <w:tmpl w:val="FF46B608"/>
    <w:lvl w:ilvl="0" w:tplc="A88EC3E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7EDA"/>
    <w:multiLevelType w:val="hybridMultilevel"/>
    <w:tmpl w:val="1ED4FCE4"/>
    <w:lvl w:ilvl="0" w:tplc="17EAB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06122"/>
    <w:multiLevelType w:val="hybridMultilevel"/>
    <w:tmpl w:val="44EC7668"/>
    <w:lvl w:ilvl="0" w:tplc="0DAE41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B0413"/>
    <w:multiLevelType w:val="hybridMultilevel"/>
    <w:tmpl w:val="E724D5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57F5D"/>
    <w:multiLevelType w:val="hybridMultilevel"/>
    <w:tmpl w:val="2FBA66F2"/>
    <w:lvl w:ilvl="0" w:tplc="B2BA0456">
      <w:start w:val="23"/>
      <w:numFmt w:val="bullet"/>
      <w:lvlText w:val="-"/>
      <w:lvlJc w:val="left"/>
      <w:pPr>
        <w:ind w:left="720" w:hanging="360"/>
      </w:pPr>
      <w:rPr>
        <w:rFonts w:ascii="Verdana" w:eastAsia="Cambri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5547D"/>
    <w:multiLevelType w:val="hybridMultilevel"/>
    <w:tmpl w:val="091A69CA"/>
    <w:lvl w:ilvl="0" w:tplc="0DAE41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07171"/>
    <w:multiLevelType w:val="hybridMultilevel"/>
    <w:tmpl w:val="86C6C8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C55"/>
    <w:rsid w:val="0004469A"/>
    <w:rsid w:val="001333AC"/>
    <w:rsid w:val="001A605F"/>
    <w:rsid w:val="001D4A39"/>
    <w:rsid w:val="001E1841"/>
    <w:rsid w:val="001E578B"/>
    <w:rsid w:val="002A758C"/>
    <w:rsid w:val="00331B32"/>
    <w:rsid w:val="00354991"/>
    <w:rsid w:val="00475275"/>
    <w:rsid w:val="00480305"/>
    <w:rsid w:val="004C6248"/>
    <w:rsid w:val="00516CDD"/>
    <w:rsid w:val="00584EA0"/>
    <w:rsid w:val="00660C77"/>
    <w:rsid w:val="006A364F"/>
    <w:rsid w:val="006B0418"/>
    <w:rsid w:val="006D39ED"/>
    <w:rsid w:val="007623E6"/>
    <w:rsid w:val="00781BBF"/>
    <w:rsid w:val="007F2779"/>
    <w:rsid w:val="00860401"/>
    <w:rsid w:val="00961FF2"/>
    <w:rsid w:val="00972CF2"/>
    <w:rsid w:val="00980AFD"/>
    <w:rsid w:val="00983C55"/>
    <w:rsid w:val="00AD392C"/>
    <w:rsid w:val="00BA2D65"/>
    <w:rsid w:val="00CE2C29"/>
    <w:rsid w:val="00D4520F"/>
    <w:rsid w:val="00D527D0"/>
    <w:rsid w:val="00D610D2"/>
    <w:rsid w:val="00DC3C74"/>
    <w:rsid w:val="00DD5CD6"/>
    <w:rsid w:val="00E47CBC"/>
    <w:rsid w:val="00E701D3"/>
    <w:rsid w:val="00EF12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DEA62A"/>
  <w15:docId w15:val="{CA156222-B4E1-6E41-AE72-875A52F15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E56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E307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42F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42F13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42F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942F13"/>
    <w:rPr>
      <w:sz w:val="24"/>
      <w:szCs w:val="24"/>
      <w:lang w:eastAsia="en-US"/>
    </w:rPr>
  </w:style>
  <w:style w:type="character" w:styleId="Collegamentoipertestuale">
    <w:name w:val="Hyperlink"/>
    <w:rsid w:val="00102E5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6248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781BBF"/>
    <w:pPr>
      <w:ind w:left="720"/>
      <w:contextualSpacing/>
    </w:pPr>
  </w:style>
  <w:style w:type="character" w:styleId="Collegamentovisitato">
    <w:name w:val="FollowedHyperlink"/>
    <w:basedOn w:val="Carpredefinitoparagrafo"/>
    <w:semiHidden/>
    <w:unhideWhenUsed/>
    <w:rsid w:val="00980A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4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erradionlus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ataliziacallipo:Library:Application%20Support:Microsoft:Office:Modelli%20utente:Modelli%20personali:Backup%20di%20carta%20in-tesa.doc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Macintosh%20HD:Users:nataliziacallipo:Library:Application%20Support:Microsoft:Office:Modelli%20utente:Modelli%20personali:Backup%20di%20carta%20in-tesa.doc.dot</Template>
  <TotalTime>61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bidermaier</Company>
  <LinksUpToDate>false</LinksUpToDate>
  <CharactersWithSpaces>2828</CharactersWithSpaces>
  <SharedDoc>false</SharedDoc>
  <HLinks>
    <vt:vector size="6" baseType="variant">
      <vt:variant>
        <vt:i4>327801</vt:i4>
      </vt:variant>
      <vt:variant>
        <vt:i4>0</vt:i4>
      </vt:variant>
      <vt:variant>
        <vt:i4>0</vt:i4>
      </vt:variant>
      <vt:variant>
        <vt:i4>5</vt:i4>
      </vt:variant>
      <vt:variant>
        <vt:lpwstr>mailto:manazzonesara1@yahoo.it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natalizia callipo</dc:creator>
  <cp:lastModifiedBy>MASTROMARINO SIMONA [PS5100574]</cp:lastModifiedBy>
  <cp:revision>9</cp:revision>
  <cp:lastPrinted>2012-01-10T09:24:00Z</cp:lastPrinted>
  <dcterms:created xsi:type="dcterms:W3CDTF">2014-02-08T20:08:00Z</dcterms:created>
  <dcterms:modified xsi:type="dcterms:W3CDTF">2021-09-27T14:24:00Z</dcterms:modified>
</cp:coreProperties>
</file>